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35D" w:rsidRPr="00E47BAB" w:rsidRDefault="007A035D" w:rsidP="00F85C3C">
      <w:pPr>
        <w:pStyle w:val="Heading2"/>
        <w:spacing w:before="0" w:after="0" w:line="276" w:lineRule="auto"/>
        <w:rPr>
          <w:sz w:val="28"/>
          <w:szCs w:val="28"/>
        </w:rPr>
      </w:pPr>
      <w:r w:rsidRPr="00E47BAB">
        <w:rPr>
          <w:sz w:val="28"/>
          <w:szCs w:val="28"/>
        </w:rPr>
        <w:t>Objective:</w:t>
      </w:r>
    </w:p>
    <w:p w:rsidR="008F78E2" w:rsidRPr="008F78E2" w:rsidRDefault="008F78E2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8F78E2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I am seeking employment with a company where I can grow professionally and personally.</w:t>
      </w:r>
    </w:p>
    <w:p w:rsidR="00977D91" w:rsidRPr="00E47BAB" w:rsidRDefault="00977D91" w:rsidP="007A035D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:rsidR="00B3491B" w:rsidRPr="00E47BAB" w:rsidRDefault="00B3491B" w:rsidP="00E47BAB">
      <w:pPr>
        <w:pStyle w:val="Heading2"/>
        <w:tabs>
          <w:tab w:val="left" w:pos="1725"/>
        </w:tabs>
        <w:spacing w:before="0" w:after="0" w:line="276" w:lineRule="auto"/>
        <w:rPr>
          <w:sz w:val="28"/>
          <w:szCs w:val="28"/>
        </w:rPr>
      </w:pPr>
      <w:r w:rsidRPr="00E47BAB">
        <w:rPr>
          <w:sz w:val="28"/>
          <w:szCs w:val="28"/>
        </w:rPr>
        <w:t>Education</w:t>
      </w:r>
      <w:r w:rsidR="00E47BAB">
        <w:rPr>
          <w:sz w:val="28"/>
          <w:szCs w:val="28"/>
        </w:rPr>
        <w:tab/>
      </w:r>
    </w:p>
    <w:p w:rsidR="00B3491B" w:rsidRPr="00E47BAB" w:rsidRDefault="00B3491B" w:rsidP="00800AF4">
      <w:pPr>
        <w:pStyle w:val="ProfileDetails"/>
        <w:numPr>
          <w:ilvl w:val="0"/>
          <w:numId w:val="29"/>
        </w:numPr>
        <w:spacing w:line="276" w:lineRule="auto"/>
        <w:rPr>
          <w:b/>
          <w:sz w:val="24"/>
          <w:szCs w:val="24"/>
        </w:rPr>
      </w:pPr>
      <w:r w:rsidRPr="00E47BAB">
        <w:rPr>
          <w:b/>
          <w:sz w:val="24"/>
          <w:szCs w:val="24"/>
        </w:rPr>
        <w:t>American Univ</w:t>
      </w:r>
      <w:r w:rsidR="00603CCA">
        <w:rPr>
          <w:b/>
          <w:sz w:val="24"/>
          <w:szCs w:val="24"/>
        </w:rPr>
        <w:t>ersity Of Science And Technology,Zahle C</w:t>
      </w:r>
      <w:r w:rsidRPr="00E47BAB">
        <w:rPr>
          <w:b/>
          <w:sz w:val="24"/>
          <w:szCs w:val="24"/>
        </w:rPr>
        <w:t>ampus</w:t>
      </w:r>
      <w:r w:rsidR="001C14B1">
        <w:rPr>
          <w:b/>
          <w:sz w:val="24"/>
          <w:szCs w:val="24"/>
        </w:rPr>
        <w:t xml:space="preserve">          </w:t>
      </w:r>
      <w:r w:rsidR="00D84375">
        <w:rPr>
          <w:b/>
          <w:sz w:val="24"/>
          <w:szCs w:val="24"/>
        </w:rPr>
        <w:t xml:space="preserve">     </w:t>
      </w:r>
      <w:r w:rsidR="001C14B1">
        <w:rPr>
          <w:b/>
          <w:sz w:val="24"/>
          <w:szCs w:val="24"/>
        </w:rPr>
        <w:t xml:space="preserve">      </w:t>
      </w:r>
      <w:r w:rsidR="009F4EC9">
        <w:rPr>
          <w:bCs/>
          <w:sz w:val="24"/>
          <w:szCs w:val="24"/>
        </w:rPr>
        <w:t>201</w:t>
      </w:r>
      <w:r w:rsidR="00710B37">
        <w:rPr>
          <w:bCs/>
          <w:sz w:val="24"/>
          <w:szCs w:val="24"/>
        </w:rPr>
        <w:t>4-201</w:t>
      </w:r>
      <w:r w:rsidR="009F4EC9">
        <w:rPr>
          <w:bCs/>
          <w:sz w:val="24"/>
          <w:szCs w:val="24"/>
        </w:rPr>
        <w:t>5</w:t>
      </w:r>
      <w:r w:rsidR="001C14B1">
        <w:rPr>
          <w:bCs/>
          <w:sz w:val="24"/>
          <w:szCs w:val="24"/>
        </w:rPr>
        <w:t>-Present</w:t>
      </w:r>
    </w:p>
    <w:p w:rsidR="00B3491B" w:rsidRPr="00E47BAB" w:rsidRDefault="00E47BAB" w:rsidP="00E241C6">
      <w:pPr>
        <w:pStyle w:val="ProfileDetails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22B6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B3491B" w:rsidRPr="00E47BAB">
        <w:rPr>
          <w:sz w:val="24"/>
          <w:szCs w:val="24"/>
        </w:rPr>
        <w:t xml:space="preserve">Bachelor of Science in </w:t>
      </w:r>
      <w:r w:rsidR="00B3491B" w:rsidRPr="00E47BAB">
        <w:rPr>
          <w:b/>
          <w:sz w:val="24"/>
          <w:szCs w:val="24"/>
        </w:rPr>
        <w:t xml:space="preserve">Computer </w:t>
      </w:r>
      <w:r w:rsidR="008975B1">
        <w:rPr>
          <w:b/>
          <w:sz w:val="24"/>
          <w:szCs w:val="24"/>
        </w:rPr>
        <w:t xml:space="preserve">and Communications </w:t>
      </w:r>
      <w:r w:rsidR="00B3491B" w:rsidRPr="00E47BAB">
        <w:rPr>
          <w:b/>
          <w:sz w:val="24"/>
          <w:szCs w:val="24"/>
        </w:rPr>
        <w:t>Engineerin</w:t>
      </w:r>
      <w:r w:rsidR="00822B63">
        <w:rPr>
          <w:b/>
          <w:sz w:val="24"/>
          <w:szCs w:val="24"/>
        </w:rPr>
        <w:t>g</w:t>
      </w:r>
      <w:r w:rsidR="008975B1">
        <w:rPr>
          <w:sz w:val="24"/>
          <w:szCs w:val="24"/>
        </w:rPr>
        <w:t xml:space="preserve"> </w:t>
      </w:r>
      <w:r w:rsidR="001C14B1">
        <w:rPr>
          <w:sz w:val="24"/>
          <w:szCs w:val="24"/>
        </w:rPr>
        <w:t xml:space="preserve">    </w:t>
      </w:r>
      <w:r w:rsidR="00822B63">
        <w:rPr>
          <w:sz w:val="24"/>
          <w:szCs w:val="24"/>
        </w:rPr>
        <w:t xml:space="preserve"> </w:t>
      </w:r>
      <w:r w:rsidR="00D84375">
        <w:rPr>
          <w:sz w:val="24"/>
          <w:szCs w:val="24"/>
        </w:rPr>
        <w:t xml:space="preserve"> </w:t>
      </w:r>
      <w:r w:rsidR="00822B63">
        <w:rPr>
          <w:sz w:val="24"/>
          <w:szCs w:val="24"/>
        </w:rPr>
        <w:t xml:space="preserve">  </w:t>
      </w:r>
      <w:r w:rsidR="00D84375">
        <w:rPr>
          <w:sz w:val="24"/>
          <w:szCs w:val="24"/>
        </w:rPr>
        <w:t xml:space="preserve">  </w:t>
      </w:r>
      <w:r w:rsidR="00822B63">
        <w:rPr>
          <w:sz w:val="24"/>
          <w:szCs w:val="24"/>
        </w:rPr>
        <w:t xml:space="preserve">    </w:t>
      </w:r>
      <w:r w:rsidR="00643508">
        <w:rPr>
          <w:sz w:val="24"/>
          <w:szCs w:val="24"/>
        </w:rPr>
        <w:t>Class Level: Graduated</w:t>
      </w:r>
    </w:p>
    <w:p w:rsidR="00800AF4" w:rsidRDefault="00710B37" w:rsidP="00800AF4">
      <w:pPr>
        <w:pStyle w:val="ProfileDetails"/>
        <w:spacing w:line="276" w:lineRule="auto"/>
        <w:ind w:left="720" w:hanging="360"/>
        <w:rPr>
          <w:b/>
        </w:rPr>
      </w:pPr>
      <w:r>
        <w:rPr>
          <w:sz w:val="24"/>
          <w:szCs w:val="24"/>
        </w:rPr>
        <w:t xml:space="preserve">            </w:t>
      </w:r>
      <w:r w:rsidR="00E241C6">
        <w:rPr>
          <w:sz w:val="24"/>
          <w:szCs w:val="24"/>
        </w:rPr>
        <w:t xml:space="preserve">Masters Degree in progress </w:t>
      </w:r>
      <w:r w:rsidR="00D224DE">
        <w:rPr>
          <w:sz w:val="24"/>
          <w:szCs w:val="24"/>
        </w:rPr>
        <w:t xml:space="preserve">in </w:t>
      </w:r>
      <w:r w:rsidR="00D224DE">
        <w:rPr>
          <w:b/>
          <w:sz w:val="24"/>
          <w:szCs w:val="24"/>
        </w:rPr>
        <w:t>Computer and Communications Engineering</w:t>
      </w:r>
      <w:r>
        <w:rPr>
          <w:sz w:val="24"/>
          <w:szCs w:val="24"/>
        </w:rPr>
        <w:t xml:space="preserve">                         </w:t>
      </w:r>
      <w:r w:rsidR="00B3491B" w:rsidRPr="00E47BAB">
        <w:rPr>
          <w:sz w:val="24"/>
          <w:szCs w:val="24"/>
        </w:rPr>
        <w:tab/>
      </w:r>
      <w:r w:rsidR="00B3491B" w:rsidRPr="00E47BAB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B3491B" w:rsidRPr="00E47BAB">
        <w:rPr>
          <w:sz w:val="24"/>
          <w:szCs w:val="24"/>
        </w:rPr>
        <w:tab/>
      </w:r>
      <w:r w:rsidR="00B3491B" w:rsidRPr="00E47BAB">
        <w:rPr>
          <w:sz w:val="24"/>
          <w:szCs w:val="24"/>
        </w:rPr>
        <w:tab/>
      </w:r>
      <w:r w:rsidR="00B3491B" w:rsidRPr="00E47BAB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D224DE">
        <w:rPr>
          <w:sz w:val="24"/>
          <w:szCs w:val="24"/>
        </w:rPr>
        <w:t xml:space="preserve">                                                          </w:t>
      </w:r>
      <w:r w:rsidR="00D84375">
        <w:rPr>
          <w:sz w:val="24"/>
          <w:szCs w:val="24"/>
        </w:rPr>
        <w:t xml:space="preserve">                           </w:t>
      </w:r>
      <w:r w:rsidR="00D224D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B3491B" w:rsidRPr="00E47BAB">
        <w:rPr>
          <w:sz w:val="24"/>
          <w:szCs w:val="24"/>
        </w:rPr>
        <w:t xml:space="preserve">Overall GPA: </w:t>
      </w:r>
      <w:r w:rsidR="00776111">
        <w:rPr>
          <w:b/>
          <w:sz w:val="24"/>
          <w:szCs w:val="24"/>
        </w:rPr>
        <w:t>3.2</w:t>
      </w:r>
      <w:r w:rsidR="00B3491B" w:rsidRPr="00E47BAB">
        <w:rPr>
          <w:b/>
          <w:sz w:val="24"/>
          <w:szCs w:val="24"/>
        </w:rPr>
        <w:t>/4.0</w:t>
      </w:r>
      <w:r w:rsidR="00B3491B">
        <w:rPr>
          <w:b/>
        </w:rPr>
        <w:tab/>
      </w:r>
    </w:p>
    <w:p w:rsidR="001C14B1" w:rsidRDefault="00086CC9" w:rsidP="00F56A63">
      <w:pPr>
        <w:pStyle w:val="ProfileDetails"/>
        <w:numPr>
          <w:ilvl w:val="0"/>
          <w:numId w:val="29"/>
        </w:num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College Notre Dame Des Apotres</w:t>
      </w:r>
      <w:r w:rsidR="001C14B1">
        <w:rPr>
          <w:sz w:val="24"/>
          <w:szCs w:val="24"/>
        </w:rPr>
        <w:t xml:space="preserve">                      </w:t>
      </w:r>
      <w:r w:rsidR="008975B1">
        <w:rPr>
          <w:sz w:val="24"/>
          <w:szCs w:val="24"/>
        </w:rPr>
        <w:t xml:space="preserve">              </w:t>
      </w:r>
      <w:r w:rsidR="001C14B1">
        <w:rPr>
          <w:sz w:val="24"/>
          <w:szCs w:val="24"/>
        </w:rPr>
        <w:t xml:space="preserve">                                             </w:t>
      </w:r>
    </w:p>
    <w:p w:rsidR="001C14B1" w:rsidRDefault="00086CC9" w:rsidP="001C14B1">
      <w:pPr>
        <w:pStyle w:val="ProfileDetails"/>
        <w:spacing w:line="27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Lebanese Life</w:t>
      </w:r>
      <w:r w:rsidR="008975B1">
        <w:rPr>
          <w:sz w:val="24"/>
          <w:szCs w:val="24"/>
        </w:rPr>
        <w:t xml:space="preserve"> Sciences</w:t>
      </w:r>
      <w:r w:rsidR="00E47BAB">
        <w:rPr>
          <w:sz w:val="24"/>
          <w:szCs w:val="24"/>
        </w:rPr>
        <w:t>.</w:t>
      </w:r>
      <w:r w:rsidR="00800AF4">
        <w:rPr>
          <w:sz w:val="24"/>
          <w:szCs w:val="24"/>
        </w:rPr>
        <w:t xml:space="preserve">   </w:t>
      </w:r>
    </w:p>
    <w:p w:rsidR="00B3491B" w:rsidRDefault="00800AF4" w:rsidP="001C14B1">
      <w:pPr>
        <w:pStyle w:val="ProfileDetails"/>
        <w:spacing w:line="27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:rsidR="00800AF4" w:rsidRPr="008B597B" w:rsidRDefault="00800AF4" w:rsidP="008B597B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Experience:</w:t>
      </w:r>
    </w:p>
    <w:p w:rsidR="00B3491B" w:rsidRPr="00F56A63" w:rsidRDefault="00643508" w:rsidP="00F56A63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Training </w:t>
      </w:r>
      <w:r w:rsidR="00BC1095">
        <w:rPr>
          <w:sz w:val="24"/>
          <w:szCs w:val="24"/>
        </w:rPr>
        <w:t>at Mike Sport</w:t>
      </w:r>
    </w:p>
    <w:p w:rsidR="007644A1" w:rsidRPr="009F1BF2" w:rsidRDefault="007644A1" w:rsidP="009F1BF2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9F1BF2">
        <w:rPr>
          <w:sz w:val="24"/>
          <w:szCs w:val="24"/>
        </w:rPr>
        <w:t xml:space="preserve">Training in POPPINS company </w:t>
      </w:r>
    </w:p>
    <w:p w:rsidR="009F1BF2" w:rsidRDefault="009F1BF2" w:rsidP="007A5794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Students teaching </w:t>
      </w:r>
      <w:r w:rsidR="00E15962">
        <w:rPr>
          <w:sz w:val="24"/>
          <w:szCs w:val="24"/>
        </w:rPr>
        <w:t>for 2</w:t>
      </w:r>
      <w:r w:rsidR="007A5794">
        <w:rPr>
          <w:sz w:val="24"/>
          <w:szCs w:val="24"/>
        </w:rPr>
        <w:t xml:space="preserve"> years</w:t>
      </w:r>
    </w:p>
    <w:p w:rsidR="007D3C99" w:rsidRPr="007A5794" w:rsidRDefault="007D3C99" w:rsidP="007A5794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Sales position at Moustache stores </w:t>
      </w:r>
    </w:p>
    <w:p w:rsidR="00F56A63" w:rsidRPr="007A035D" w:rsidRDefault="00F56A63" w:rsidP="007A035D"/>
    <w:p w:rsidR="009247EC" w:rsidRPr="00E47BAB" w:rsidRDefault="00137089" w:rsidP="00F85C3C">
      <w:pPr>
        <w:pStyle w:val="Heading2"/>
        <w:spacing w:before="0" w:after="0" w:line="276" w:lineRule="auto"/>
        <w:rPr>
          <w:sz w:val="28"/>
          <w:szCs w:val="28"/>
        </w:rPr>
      </w:pPr>
      <w:r w:rsidRPr="00E47BAB">
        <w:rPr>
          <w:sz w:val="28"/>
          <w:szCs w:val="28"/>
        </w:rPr>
        <w:t>Summary of Qualifications</w:t>
      </w:r>
      <w:r w:rsidR="00E47BAB" w:rsidRPr="00E47BAB">
        <w:rPr>
          <w:sz w:val="28"/>
          <w:szCs w:val="28"/>
        </w:rPr>
        <w:t>:</w:t>
      </w:r>
    </w:p>
    <w:p w:rsidR="009F0F41" w:rsidRPr="00E47BAB" w:rsidRDefault="00137089" w:rsidP="009F0F41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E47BAB">
        <w:rPr>
          <w:sz w:val="24"/>
          <w:szCs w:val="24"/>
        </w:rPr>
        <w:t>Systematic &amp; d</w:t>
      </w:r>
      <w:r w:rsidR="001E3F77" w:rsidRPr="00E47BAB">
        <w:rPr>
          <w:sz w:val="24"/>
          <w:szCs w:val="24"/>
        </w:rPr>
        <w:t>ynamic problem-solver with the ability to assess various constituent group needs</w:t>
      </w:r>
    </w:p>
    <w:p w:rsidR="001E3F77" w:rsidRPr="00E47BAB" w:rsidRDefault="001E3F77" w:rsidP="009F0F41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E47BAB">
        <w:rPr>
          <w:sz w:val="24"/>
          <w:szCs w:val="24"/>
        </w:rPr>
        <w:t>Team player that remains poised under pressure</w:t>
      </w:r>
      <w:r w:rsidR="007644A1">
        <w:rPr>
          <w:sz w:val="24"/>
          <w:szCs w:val="24"/>
        </w:rPr>
        <w:t xml:space="preserve"> and adapt in highly dynamic and changing situations</w:t>
      </w:r>
    </w:p>
    <w:p w:rsidR="00F56A63" w:rsidRDefault="007644A1" w:rsidP="00F56A63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Excellent communication skills, with a focus on customer service</w:t>
      </w:r>
    </w:p>
    <w:p w:rsidR="009A3725" w:rsidRDefault="009A3725" w:rsidP="00F56A63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Excellent creativity </w:t>
      </w:r>
      <w:r w:rsidR="00AD6998">
        <w:rPr>
          <w:sz w:val="24"/>
          <w:szCs w:val="24"/>
        </w:rPr>
        <w:t xml:space="preserve">in programming languages </w:t>
      </w:r>
    </w:p>
    <w:p w:rsidR="00776111" w:rsidRDefault="00776111" w:rsidP="00F56A63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Member in IEEE</w:t>
      </w:r>
    </w:p>
    <w:p w:rsidR="007644A1" w:rsidRPr="00F56A63" w:rsidRDefault="007644A1" w:rsidP="00776111">
      <w:pPr>
        <w:pStyle w:val="ListParagraph"/>
        <w:rPr>
          <w:sz w:val="24"/>
          <w:szCs w:val="24"/>
        </w:rPr>
      </w:pPr>
    </w:p>
    <w:p w:rsidR="0003672D" w:rsidRPr="0003672D" w:rsidRDefault="0003672D" w:rsidP="00EC30D6">
      <w:pPr>
        <w:pStyle w:val="ProfileDetails"/>
        <w:spacing w:line="276" w:lineRule="auto"/>
        <w:rPr>
          <w:b/>
        </w:rPr>
      </w:pPr>
    </w:p>
    <w:p w:rsidR="000332C9" w:rsidRPr="00E47BAB" w:rsidRDefault="000332C9" w:rsidP="00F85C3C">
      <w:pPr>
        <w:pStyle w:val="Heading2"/>
        <w:spacing w:before="0" w:after="0" w:line="276" w:lineRule="auto"/>
        <w:rPr>
          <w:sz w:val="28"/>
          <w:szCs w:val="28"/>
        </w:rPr>
      </w:pPr>
      <w:r w:rsidRPr="00E47BAB">
        <w:rPr>
          <w:sz w:val="28"/>
          <w:szCs w:val="28"/>
        </w:rPr>
        <w:t>Skills</w:t>
      </w:r>
      <w:r w:rsidR="00E47BAB" w:rsidRPr="00E47BAB">
        <w:rPr>
          <w:sz w:val="28"/>
          <w:szCs w:val="28"/>
        </w:rPr>
        <w:t>:</w:t>
      </w:r>
      <w:bookmarkStart w:id="0" w:name="_GoBack"/>
      <w:bookmarkEnd w:id="0"/>
    </w:p>
    <w:p w:rsidR="000332C9" w:rsidRPr="00E47BAB" w:rsidRDefault="000332C9" w:rsidP="00E47BAB">
      <w:pPr>
        <w:pStyle w:val="ListParagraph"/>
        <w:numPr>
          <w:ilvl w:val="0"/>
          <w:numId w:val="28"/>
        </w:numPr>
        <w:spacing w:line="276" w:lineRule="auto"/>
        <w:rPr>
          <w:iCs/>
          <w:sz w:val="24"/>
          <w:szCs w:val="24"/>
        </w:rPr>
      </w:pPr>
      <w:r w:rsidRPr="00E47BAB">
        <w:rPr>
          <w:b/>
          <w:bCs/>
          <w:iCs/>
          <w:sz w:val="24"/>
          <w:szCs w:val="24"/>
        </w:rPr>
        <w:t>Programming Languages</w:t>
      </w:r>
      <w:r w:rsidRPr="00E47BAB">
        <w:rPr>
          <w:iCs/>
          <w:sz w:val="24"/>
          <w:szCs w:val="24"/>
        </w:rPr>
        <w:t>:</w:t>
      </w:r>
      <w:r w:rsidR="00710B37">
        <w:rPr>
          <w:iCs/>
          <w:sz w:val="24"/>
          <w:szCs w:val="24"/>
        </w:rPr>
        <w:t xml:space="preserve"> C, </w:t>
      </w:r>
      <w:proofErr w:type="spellStart"/>
      <w:r w:rsidR="00710B37">
        <w:rPr>
          <w:iCs/>
          <w:sz w:val="24"/>
          <w:szCs w:val="24"/>
        </w:rPr>
        <w:t>Java</w:t>
      </w:r>
      <w:r w:rsidR="008C4604">
        <w:rPr>
          <w:iCs/>
          <w:sz w:val="24"/>
          <w:szCs w:val="24"/>
        </w:rPr>
        <w:t>,</w:t>
      </w:r>
      <w:r w:rsidR="004133EB">
        <w:rPr>
          <w:iCs/>
          <w:sz w:val="24"/>
          <w:szCs w:val="24"/>
        </w:rPr>
        <w:t>Matlab</w:t>
      </w:r>
      <w:proofErr w:type="spellEnd"/>
    </w:p>
    <w:p w:rsidR="00E47BAB" w:rsidRDefault="000332C9" w:rsidP="001C14B1">
      <w:pPr>
        <w:pStyle w:val="ListParagraph"/>
        <w:numPr>
          <w:ilvl w:val="0"/>
          <w:numId w:val="28"/>
        </w:numPr>
        <w:spacing w:line="276" w:lineRule="auto"/>
        <w:rPr>
          <w:iCs/>
          <w:sz w:val="24"/>
          <w:szCs w:val="24"/>
        </w:rPr>
      </w:pPr>
      <w:r w:rsidRPr="00E47BAB">
        <w:rPr>
          <w:b/>
          <w:bCs/>
          <w:iCs/>
          <w:sz w:val="24"/>
          <w:szCs w:val="24"/>
        </w:rPr>
        <w:t>Applications</w:t>
      </w:r>
      <w:r w:rsidRPr="00E47BAB">
        <w:rPr>
          <w:iCs/>
          <w:sz w:val="24"/>
          <w:szCs w:val="24"/>
        </w:rPr>
        <w:t>:</w:t>
      </w:r>
      <w:r w:rsidR="00EC30D6" w:rsidRPr="00E47BAB">
        <w:rPr>
          <w:iCs/>
          <w:sz w:val="24"/>
          <w:szCs w:val="24"/>
        </w:rPr>
        <w:t>PLC Assembler</w:t>
      </w:r>
      <w:r w:rsidR="00710B37">
        <w:rPr>
          <w:iCs/>
          <w:sz w:val="24"/>
          <w:szCs w:val="24"/>
        </w:rPr>
        <w:t>, Labview</w:t>
      </w:r>
      <w:r w:rsidRPr="00E47BAB">
        <w:rPr>
          <w:iCs/>
          <w:sz w:val="24"/>
          <w:szCs w:val="24"/>
        </w:rPr>
        <w:t xml:space="preserve">, Microsoft Word, Excel, </w:t>
      </w:r>
      <w:r w:rsidR="00710B37">
        <w:rPr>
          <w:iCs/>
          <w:sz w:val="24"/>
          <w:szCs w:val="24"/>
        </w:rPr>
        <w:t>Matlab,</w:t>
      </w:r>
      <w:r w:rsidR="00D15720" w:rsidRPr="00E47BAB">
        <w:rPr>
          <w:iCs/>
          <w:sz w:val="24"/>
          <w:szCs w:val="24"/>
        </w:rPr>
        <w:t>PowerPoint</w:t>
      </w:r>
      <w:r w:rsidR="002579CA">
        <w:rPr>
          <w:iCs/>
          <w:sz w:val="24"/>
          <w:szCs w:val="24"/>
        </w:rPr>
        <w:t>.</w:t>
      </w:r>
    </w:p>
    <w:p w:rsidR="00776111" w:rsidRDefault="00776111" w:rsidP="001C14B1">
      <w:pPr>
        <w:pStyle w:val="ListParagraph"/>
        <w:numPr>
          <w:ilvl w:val="0"/>
          <w:numId w:val="28"/>
        </w:numPr>
        <w:spacing w:line="276" w:lineRule="auto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Languages</w:t>
      </w:r>
      <w:r w:rsidRPr="00776111">
        <w:rPr>
          <w:iCs/>
          <w:sz w:val="24"/>
          <w:szCs w:val="24"/>
        </w:rPr>
        <w:t>:</w:t>
      </w:r>
      <w:r>
        <w:rPr>
          <w:iCs/>
          <w:sz w:val="24"/>
          <w:szCs w:val="24"/>
        </w:rPr>
        <w:t xml:space="preserve"> Arabic:native language, fluent in English and French </w:t>
      </w:r>
    </w:p>
    <w:p w:rsidR="00776111" w:rsidRPr="001C14B1" w:rsidRDefault="00776111" w:rsidP="001C14B1">
      <w:pPr>
        <w:pStyle w:val="ListParagraph"/>
        <w:spacing w:line="276" w:lineRule="auto"/>
        <w:rPr>
          <w:iCs/>
          <w:sz w:val="24"/>
          <w:szCs w:val="24"/>
        </w:rPr>
      </w:pPr>
    </w:p>
    <w:p w:rsidR="004E13AC" w:rsidRDefault="00800AF4" w:rsidP="004E13AC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Award</w:t>
      </w:r>
      <w:r w:rsidR="00B02051">
        <w:rPr>
          <w:b/>
          <w:bCs/>
          <w:sz w:val="28"/>
          <w:szCs w:val="28"/>
        </w:rPr>
        <w:t>s</w:t>
      </w:r>
      <w:r w:rsidR="00B02051" w:rsidRPr="00B02051">
        <w:rPr>
          <w:b/>
          <w:bCs/>
          <w:sz w:val="28"/>
          <w:szCs w:val="28"/>
        </w:rPr>
        <w:t>:</w:t>
      </w:r>
    </w:p>
    <w:p w:rsidR="00AA345E" w:rsidRPr="00AA345E" w:rsidRDefault="00B02051" w:rsidP="00AA345E">
      <w:pPr>
        <w:pStyle w:val="ListParagraph"/>
        <w:numPr>
          <w:ilvl w:val="0"/>
          <w:numId w:val="42"/>
        </w:numPr>
        <w:spacing w:line="276" w:lineRule="auto"/>
        <w:jc w:val="both"/>
        <w:rPr>
          <w:b/>
          <w:bCs/>
          <w:sz w:val="28"/>
          <w:szCs w:val="28"/>
        </w:rPr>
      </w:pPr>
      <w:r w:rsidRPr="004E13AC">
        <w:rPr>
          <w:sz w:val="24"/>
          <w:szCs w:val="24"/>
        </w:rPr>
        <w:t xml:space="preserve">Won </w:t>
      </w:r>
      <w:r w:rsidR="00977D91">
        <w:rPr>
          <w:sz w:val="24"/>
          <w:szCs w:val="24"/>
        </w:rPr>
        <w:t>three</w:t>
      </w:r>
      <w:r w:rsidR="00C718B6" w:rsidRPr="004E13AC">
        <w:rPr>
          <w:sz w:val="24"/>
          <w:szCs w:val="24"/>
        </w:rPr>
        <w:t xml:space="preserve"> CCE Laboratory Projects Exposition</w:t>
      </w:r>
      <w:r w:rsidR="004E13AC" w:rsidRPr="004E13AC">
        <w:rPr>
          <w:sz w:val="24"/>
          <w:szCs w:val="24"/>
        </w:rPr>
        <w:t xml:space="preserve"> in the first </w:t>
      </w:r>
      <w:r w:rsidR="00C718B6" w:rsidRPr="004E13AC">
        <w:rPr>
          <w:sz w:val="24"/>
          <w:szCs w:val="24"/>
        </w:rPr>
        <w:t>place</w:t>
      </w:r>
      <w:r w:rsidR="00C718B6" w:rsidRPr="004E13AC">
        <w:rPr>
          <w:b/>
          <w:bCs/>
          <w:sz w:val="24"/>
          <w:szCs w:val="24"/>
        </w:rPr>
        <w:t>:</w:t>
      </w:r>
      <w:r w:rsidR="004E13AC">
        <w:rPr>
          <w:sz w:val="24"/>
          <w:szCs w:val="24"/>
        </w:rPr>
        <w:t xml:space="preserve"> </w:t>
      </w:r>
    </w:p>
    <w:p w:rsidR="00AA345E" w:rsidRPr="00AA345E" w:rsidRDefault="002579CA" w:rsidP="00AA345E">
      <w:pPr>
        <w:pStyle w:val="ListParagraph"/>
        <w:spacing w:line="276" w:lineRule="auto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Digital Systems Laboratory 2014</w:t>
      </w:r>
      <w:r w:rsidR="00AA345E" w:rsidRPr="004E13AC">
        <w:rPr>
          <w:sz w:val="24"/>
          <w:szCs w:val="24"/>
        </w:rPr>
        <w:t>/2015</w:t>
      </w:r>
    </w:p>
    <w:p w:rsidR="00AA345E" w:rsidRDefault="00AA345E" w:rsidP="00AA345E">
      <w:pPr>
        <w:pStyle w:val="ListParagraph"/>
        <w:spacing w:line="276" w:lineRule="auto"/>
        <w:jc w:val="both"/>
        <w:rPr>
          <w:sz w:val="24"/>
          <w:szCs w:val="24"/>
        </w:rPr>
      </w:pPr>
      <w:r w:rsidRPr="00AA345E">
        <w:rPr>
          <w:sz w:val="24"/>
          <w:szCs w:val="24"/>
        </w:rPr>
        <w:t>Cir</w:t>
      </w:r>
      <w:r w:rsidR="008C4604">
        <w:rPr>
          <w:sz w:val="24"/>
          <w:szCs w:val="24"/>
        </w:rPr>
        <w:t>cuit Analysis I Laboratory 2014/2015</w:t>
      </w:r>
    </w:p>
    <w:p w:rsidR="00AA345E" w:rsidRDefault="00977D91" w:rsidP="00710B37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       </w:t>
      </w:r>
      <w:r w:rsidRPr="00977D91">
        <w:rPr>
          <w:sz w:val="24"/>
          <w:szCs w:val="24"/>
        </w:rPr>
        <w:t>Workshop</w:t>
      </w:r>
      <w:r>
        <w:rPr>
          <w:sz w:val="24"/>
          <w:szCs w:val="24"/>
        </w:rPr>
        <w:t xml:space="preserve"> 2016/2017</w:t>
      </w:r>
    </w:p>
    <w:p w:rsidR="002C416A" w:rsidRPr="002C416A" w:rsidRDefault="007644A1" w:rsidP="002C416A">
      <w:pPr>
        <w:pStyle w:val="ListParagraph"/>
        <w:numPr>
          <w:ilvl w:val="0"/>
          <w:numId w:val="4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Won a network certificate in CCNA1</w:t>
      </w:r>
    </w:p>
    <w:p w:rsidR="00F56A63" w:rsidRPr="00977D91" w:rsidRDefault="00F56A63" w:rsidP="00710B37">
      <w:pPr>
        <w:spacing w:line="276" w:lineRule="auto"/>
        <w:jc w:val="both"/>
        <w:rPr>
          <w:sz w:val="24"/>
          <w:szCs w:val="24"/>
        </w:rPr>
      </w:pPr>
    </w:p>
    <w:sectPr w:rsidR="00F56A63" w:rsidRPr="00977D91" w:rsidSect="003C5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288" w:bottom="432" w:left="432" w:header="576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BC0" w:rsidRDefault="005F6BC0" w:rsidP="002247F4">
      <w:r>
        <w:separator/>
      </w:r>
    </w:p>
  </w:endnote>
  <w:endnote w:type="continuationSeparator" w:id="0">
    <w:p w:rsidR="005F6BC0" w:rsidRDefault="005F6BC0" w:rsidP="0022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hell Dlg">
    <w:charset w:val="00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Sylfaen"/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060" w:rsidRDefault="005370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788"/>
      <w:gridCol w:w="4788"/>
    </w:tblGrid>
    <w:tr w:rsidR="00B168DA" w:rsidTr="00FD2D91">
      <w:tc>
        <w:tcPr>
          <w:tcW w:w="4788" w:type="dxa"/>
        </w:tcPr>
        <w:p w:rsidR="00B168DA" w:rsidRDefault="00B168DA" w:rsidP="003B42CB">
          <w:pPr>
            <w:pStyle w:val="Footer"/>
          </w:pPr>
        </w:p>
      </w:tc>
      <w:tc>
        <w:tcPr>
          <w:tcW w:w="4788" w:type="dxa"/>
        </w:tcPr>
        <w:p w:rsidR="00B168DA" w:rsidRDefault="00B168DA" w:rsidP="00FD2D91">
          <w:pPr>
            <w:pStyle w:val="Footer"/>
            <w:jc w:val="right"/>
          </w:pPr>
        </w:p>
      </w:tc>
    </w:tr>
  </w:tbl>
  <w:p w:rsidR="007B243E" w:rsidRPr="006646B5" w:rsidRDefault="007B243E" w:rsidP="00664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060" w:rsidRDefault="00537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BC0" w:rsidRDefault="005F6BC0" w:rsidP="002247F4">
      <w:r>
        <w:separator/>
      </w:r>
    </w:p>
  </w:footnote>
  <w:footnote w:type="continuationSeparator" w:id="0">
    <w:p w:rsidR="005F6BC0" w:rsidRDefault="005F6BC0" w:rsidP="00224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060" w:rsidRDefault="00537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43E" w:rsidRPr="00162E6B" w:rsidRDefault="00086CC9" w:rsidP="00EC30D6">
    <w:pPr>
      <w:pStyle w:val="Heading1"/>
    </w:pPr>
    <w:r>
      <w:t xml:space="preserve">Joelle </w:t>
    </w:r>
    <w:proofErr w:type="spellStart"/>
    <w:r>
      <w:t>Akrouche</w:t>
    </w:r>
    <w:proofErr w:type="spellEnd"/>
  </w:p>
  <w:p w:rsidR="00EC30D6" w:rsidRDefault="00EC30D6" w:rsidP="00EC30D6">
    <w:pPr>
      <w:pStyle w:val="Address"/>
      <w:rPr>
        <w:sz w:val="24"/>
        <w:szCs w:val="24"/>
      </w:rPr>
    </w:pPr>
    <w:r w:rsidRPr="00E47BAB">
      <w:rPr>
        <w:sz w:val="24"/>
        <w:szCs w:val="24"/>
      </w:rPr>
      <w:t>Email a</w:t>
    </w:r>
    <w:r w:rsidR="008975B1">
      <w:rPr>
        <w:sz w:val="24"/>
        <w:szCs w:val="24"/>
      </w:rPr>
      <w:t>ddress:</w:t>
    </w:r>
    <w:r w:rsidR="00086CC9">
      <w:rPr>
        <w:sz w:val="24"/>
        <w:szCs w:val="24"/>
      </w:rPr>
      <w:t>joelle.ak</w:t>
    </w:r>
    <w:r w:rsidR="008975B1">
      <w:rPr>
        <w:sz w:val="24"/>
        <w:szCs w:val="24"/>
      </w:rPr>
      <w:t>@outlook.com</w:t>
    </w:r>
  </w:p>
  <w:p w:rsidR="00086CC9" w:rsidRDefault="00E47BAB" w:rsidP="00086CC9">
    <w:pPr>
      <w:pStyle w:val="Address"/>
      <w:rPr>
        <w:sz w:val="24"/>
        <w:szCs w:val="24"/>
      </w:rPr>
    </w:pPr>
    <w:r>
      <w:rPr>
        <w:sz w:val="24"/>
        <w:szCs w:val="24"/>
      </w:rPr>
      <w:t>Cellphone number</w:t>
    </w:r>
    <w:r w:rsidR="00086CC9">
      <w:rPr>
        <w:sz w:val="24"/>
        <w:szCs w:val="24"/>
      </w:rPr>
      <w:t>:96179194717</w:t>
    </w:r>
  </w:p>
  <w:p w:rsidR="00127F96" w:rsidRDefault="00EA5883" w:rsidP="00086CC9">
    <w:pPr>
      <w:pStyle w:val="Address"/>
      <w:rPr>
        <w:sz w:val="24"/>
        <w:szCs w:val="24"/>
      </w:rPr>
    </w:pPr>
    <w:proofErr w:type="spellStart"/>
    <w:r>
      <w:rPr>
        <w:sz w:val="24"/>
        <w:szCs w:val="24"/>
      </w:rPr>
      <w:t>Dekwaneh</w:t>
    </w:r>
    <w:proofErr w:type="spellEnd"/>
  </w:p>
  <w:p w:rsidR="00E47BAB" w:rsidRDefault="00E47BAB" w:rsidP="00EC30D6">
    <w:pPr>
      <w:pStyle w:val="Address"/>
      <w:rPr>
        <w:sz w:val="24"/>
        <w:szCs w:val="24"/>
      </w:rPr>
    </w:pPr>
  </w:p>
  <w:p w:rsidR="00E47BAB" w:rsidRPr="00E47BAB" w:rsidRDefault="00E47BAB" w:rsidP="00EC30D6">
    <w:pPr>
      <w:pStyle w:val="Address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060" w:rsidRDefault="005370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48618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C25B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7EA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DDE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6864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E20F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FC56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F8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60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C68C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16717"/>
    <w:multiLevelType w:val="hybridMultilevel"/>
    <w:tmpl w:val="8992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784959"/>
    <w:multiLevelType w:val="hybridMultilevel"/>
    <w:tmpl w:val="3A8EA1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87C2B29"/>
    <w:multiLevelType w:val="hybridMultilevel"/>
    <w:tmpl w:val="DAE8705C"/>
    <w:lvl w:ilvl="0" w:tplc="053E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3C71D7"/>
    <w:multiLevelType w:val="hybridMultilevel"/>
    <w:tmpl w:val="EA0E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EE10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D593789"/>
    <w:multiLevelType w:val="hybridMultilevel"/>
    <w:tmpl w:val="8F68F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A74719"/>
    <w:multiLevelType w:val="hybridMultilevel"/>
    <w:tmpl w:val="982E9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011CD3"/>
    <w:multiLevelType w:val="hybridMultilevel"/>
    <w:tmpl w:val="B0AC2A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1477F2"/>
    <w:multiLevelType w:val="hybridMultilevel"/>
    <w:tmpl w:val="9538F7C4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 w15:restartNumberingAfterBreak="0">
    <w:nsid w:val="20DC4138"/>
    <w:multiLevelType w:val="hybridMultilevel"/>
    <w:tmpl w:val="6C0ED840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0" w15:restartNumberingAfterBreak="0">
    <w:nsid w:val="25D47A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6FD7206"/>
    <w:multiLevelType w:val="hybridMultilevel"/>
    <w:tmpl w:val="4A982CD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295B4CAD"/>
    <w:multiLevelType w:val="hybridMultilevel"/>
    <w:tmpl w:val="9E58339E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3" w15:restartNumberingAfterBreak="0">
    <w:nsid w:val="2B410AB9"/>
    <w:multiLevelType w:val="hybridMultilevel"/>
    <w:tmpl w:val="21B44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801EC"/>
    <w:multiLevelType w:val="hybridMultilevel"/>
    <w:tmpl w:val="B18CE9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6922D77"/>
    <w:multiLevelType w:val="hybridMultilevel"/>
    <w:tmpl w:val="C76A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06046"/>
    <w:multiLevelType w:val="hybridMultilevel"/>
    <w:tmpl w:val="4168B2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C683100"/>
    <w:multiLevelType w:val="hybridMultilevel"/>
    <w:tmpl w:val="C09C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957E73"/>
    <w:multiLevelType w:val="hybridMultilevel"/>
    <w:tmpl w:val="C9BA9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2A769E"/>
    <w:multiLevelType w:val="hybridMultilevel"/>
    <w:tmpl w:val="73982258"/>
    <w:lvl w:ilvl="0" w:tplc="CDBAE14A">
      <w:start w:val="1"/>
      <w:numFmt w:val="bullet"/>
      <w:pStyle w:val="SkillsList"/>
      <w:lvlText w:val="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66020"/>
    <w:multiLevelType w:val="hybridMultilevel"/>
    <w:tmpl w:val="C826E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91737"/>
    <w:multiLevelType w:val="hybridMultilevel"/>
    <w:tmpl w:val="B254B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FB4FE7"/>
    <w:multiLevelType w:val="hybridMultilevel"/>
    <w:tmpl w:val="3EE2D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E67D8"/>
    <w:multiLevelType w:val="hybridMultilevel"/>
    <w:tmpl w:val="3326A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37143"/>
    <w:multiLevelType w:val="hybridMultilevel"/>
    <w:tmpl w:val="C616E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82BE2"/>
    <w:multiLevelType w:val="hybridMultilevel"/>
    <w:tmpl w:val="88DA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C33F6"/>
    <w:multiLevelType w:val="hybridMultilevel"/>
    <w:tmpl w:val="37AE5DB2"/>
    <w:lvl w:ilvl="0" w:tplc="FB3A967E">
      <w:start w:val="1"/>
      <w:numFmt w:val="bullet"/>
      <w:pStyle w:val="BulletListIndent"/>
      <w:lvlText w:val=""/>
      <w:lvlJc w:val="left"/>
      <w:pPr>
        <w:ind w:left="180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A7C6916"/>
    <w:multiLevelType w:val="hybridMultilevel"/>
    <w:tmpl w:val="9D428E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A572E2"/>
    <w:multiLevelType w:val="hybridMultilevel"/>
    <w:tmpl w:val="4CFE2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B457F6"/>
    <w:multiLevelType w:val="hybridMultilevel"/>
    <w:tmpl w:val="82CE8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63B58"/>
    <w:multiLevelType w:val="hybridMultilevel"/>
    <w:tmpl w:val="AE360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B186E"/>
    <w:multiLevelType w:val="hybridMultilevel"/>
    <w:tmpl w:val="C8FE454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769A4083"/>
    <w:multiLevelType w:val="hybridMultilevel"/>
    <w:tmpl w:val="47363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C941F0"/>
    <w:multiLevelType w:val="hybridMultilevel"/>
    <w:tmpl w:val="C4A6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D5E33"/>
    <w:multiLevelType w:val="hybridMultilevel"/>
    <w:tmpl w:val="26F043BA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5" w15:restartNumberingAfterBreak="0">
    <w:nsid w:val="779857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360AAC"/>
    <w:multiLevelType w:val="hybridMultilevel"/>
    <w:tmpl w:val="15D05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42"/>
  </w:num>
  <w:num w:numId="14">
    <w:abstractNumId w:val="18"/>
  </w:num>
  <w:num w:numId="15">
    <w:abstractNumId w:val="37"/>
  </w:num>
  <w:num w:numId="16">
    <w:abstractNumId w:val="46"/>
  </w:num>
  <w:num w:numId="17">
    <w:abstractNumId w:val="22"/>
  </w:num>
  <w:num w:numId="18">
    <w:abstractNumId w:val="32"/>
  </w:num>
  <w:num w:numId="19">
    <w:abstractNumId w:val="44"/>
  </w:num>
  <w:num w:numId="20">
    <w:abstractNumId w:val="23"/>
  </w:num>
  <w:num w:numId="21">
    <w:abstractNumId w:val="28"/>
  </w:num>
  <w:num w:numId="22">
    <w:abstractNumId w:val="13"/>
  </w:num>
  <w:num w:numId="23">
    <w:abstractNumId w:val="35"/>
  </w:num>
  <w:num w:numId="24">
    <w:abstractNumId w:val="26"/>
  </w:num>
  <w:num w:numId="25">
    <w:abstractNumId w:val="33"/>
  </w:num>
  <w:num w:numId="26">
    <w:abstractNumId w:val="25"/>
  </w:num>
  <w:num w:numId="27">
    <w:abstractNumId w:val="41"/>
  </w:num>
  <w:num w:numId="28">
    <w:abstractNumId w:val="40"/>
  </w:num>
  <w:num w:numId="29">
    <w:abstractNumId w:val="24"/>
  </w:num>
  <w:num w:numId="30">
    <w:abstractNumId w:val="10"/>
  </w:num>
  <w:num w:numId="31">
    <w:abstractNumId w:val="30"/>
  </w:num>
  <w:num w:numId="32">
    <w:abstractNumId w:val="17"/>
  </w:num>
  <w:num w:numId="33">
    <w:abstractNumId w:val="21"/>
  </w:num>
  <w:num w:numId="34">
    <w:abstractNumId w:val="19"/>
  </w:num>
  <w:num w:numId="35">
    <w:abstractNumId w:val="34"/>
  </w:num>
  <w:num w:numId="36">
    <w:abstractNumId w:val="45"/>
  </w:num>
  <w:num w:numId="37">
    <w:abstractNumId w:val="20"/>
  </w:num>
  <w:num w:numId="38">
    <w:abstractNumId w:val="14"/>
  </w:num>
  <w:num w:numId="39">
    <w:abstractNumId w:val="39"/>
  </w:num>
  <w:num w:numId="40">
    <w:abstractNumId w:val="38"/>
  </w:num>
  <w:num w:numId="41">
    <w:abstractNumId w:val="27"/>
  </w:num>
  <w:num w:numId="42">
    <w:abstractNumId w:val="12"/>
  </w:num>
  <w:num w:numId="43">
    <w:abstractNumId w:val="31"/>
  </w:num>
  <w:num w:numId="44">
    <w:abstractNumId w:val="15"/>
  </w:num>
  <w:num w:numId="45">
    <w:abstractNumId w:val="11"/>
  </w:num>
  <w:num w:numId="46">
    <w:abstractNumId w:val="43"/>
  </w:num>
  <w:num w:numId="4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isplayBackgroundShape/>
  <w:hideSpellingErrors/>
  <w:hideGrammaticalErrors/>
  <w:activeWritingStyle w:appName="MSWord" w:lang="en-US" w:vendorID="64" w:dllVersion="0" w:nlCheck="1" w:checkStyle="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67"/>
    <w:rsid w:val="00000B6E"/>
    <w:rsid w:val="00012E06"/>
    <w:rsid w:val="00015A4B"/>
    <w:rsid w:val="00023168"/>
    <w:rsid w:val="000332C9"/>
    <w:rsid w:val="0003667C"/>
    <w:rsid w:val="0003672D"/>
    <w:rsid w:val="000413E0"/>
    <w:rsid w:val="00050849"/>
    <w:rsid w:val="00056B79"/>
    <w:rsid w:val="00067B03"/>
    <w:rsid w:val="000759F2"/>
    <w:rsid w:val="00075C5F"/>
    <w:rsid w:val="00086CC9"/>
    <w:rsid w:val="000953B9"/>
    <w:rsid w:val="000A0CB0"/>
    <w:rsid w:val="000B0BFD"/>
    <w:rsid w:val="000B1C00"/>
    <w:rsid w:val="000B242D"/>
    <w:rsid w:val="000B5AA4"/>
    <w:rsid w:val="000C3494"/>
    <w:rsid w:val="000C6DE1"/>
    <w:rsid w:val="000D0A3A"/>
    <w:rsid w:val="000E2636"/>
    <w:rsid w:val="000F0FAD"/>
    <w:rsid w:val="00111814"/>
    <w:rsid w:val="00127F96"/>
    <w:rsid w:val="00137089"/>
    <w:rsid w:val="001449E3"/>
    <w:rsid w:val="0015659E"/>
    <w:rsid w:val="00162E6B"/>
    <w:rsid w:val="00164CAE"/>
    <w:rsid w:val="00174933"/>
    <w:rsid w:val="00185AB0"/>
    <w:rsid w:val="00186F2C"/>
    <w:rsid w:val="001A485F"/>
    <w:rsid w:val="001C14B1"/>
    <w:rsid w:val="001C1646"/>
    <w:rsid w:val="001D6906"/>
    <w:rsid w:val="001E3F77"/>
    <w:rsid w:val="001F58AE"/>
    <w:rsid w:val="00206F7B"/>
    <w:rsid w:val="00222A14"/>
    <w:rsid w:val="002247F4"/>
    <w:rsid w:val="0024256F"/>
    <w:rsid w:val="00253B6A"/>
    <w:rsid w:val="002579CA"/>
    <w:rsid w:val="002607AF"/>
    <w:rsid w:val="00260AA8"/>
    <w:rsid w:val="00297099"/>
    <w:rsid w:val="0029775A"/>
    <w:rsid w:val="002C416A"/>
    <w:rsid w:val="002E39C1"/>
    <w:rsid w:val="002F749F"/>
    <w:rsid w:val="003178E1"/>
    <w:rsid w:val="00330D18"/>
    <w:rsid w:val="00333D02"/>
    <w:rsid w:val="003612C8"/>
    <w:rsid w:val="003B42CB"/>
    <w:rsid w:val="003C55DE"/>
    <w:rsid w:val="003F51CF"/>
    <w:rsid w:val="004133EB"/>
    <w:rsid w:val="004544CC"/>
    <w:rsid w:val="00476B13"/>
    <w:rsid w:val="00490910"/>
    <w:rsid w:val="004B7FB4"/>
    <w:rsid w:val="004E0450"/>
    <w:rsid w:val="004E13AC"/>
    <w:rsid w:val="004E5183"/>
    <w:rsid w:val="004F261A"/>
    <w:rsid w:val="00513F94"/>
    <w:rsid w:val="005212E3"/>
    <w:rsid w:val="00537060"/>
    <w:rsid w:val="005419DA"/>
    <w:rsid w:val="005849A7"/>
    <w:rsid w:val="005B423F"/>
    <w:rsid w:val="005E0E8C"/>
    <w:rsid w:val="005E1911"/>
    <w:rsid w:val="005F6BC0"/>
    <w:rsid w:val="00603CCA"/>
    <w:rsid w:val="00610073"/>
    <w:rsid w:val="0062278E"/>
    <w:rsid w:val="0062443A"/>
    <w:rsid w:val="00630A7A"/>
    <w:rsid w:val="00643508"/>
    <w:rsid w:val="00645291"/>
    <w:rsid w:val="00645907"/>
    <w:rsid w:val="006514EF"/>
    <w:rsid w:val="006646B5"/>
    <w:rsid w:val="00697626"/>
    <w:rsid w:val="006B7C52"/>
    <w:rsid w:val="006D4BCD"/>
    <w:rsid w:val="006D50E5"/>
    <w:rsid w:val="006E01EC"/>
    <w:rsid w:val="00705698"/>
    <w:rsid w:val="00710B37"/>
    <w:rsid w:val="00741352"/>
    <w:rsid w:val="00742FD9"/>
    <w:rsid w:val="007430F9"/>
    <w:rsid w:val="00747304"/>
    <w:rsid w:val="00752CEA"/>
    <w:rsid w:val="00754E69"/>
    <w:rsid w:val="007644A1"/>
    <w:rsid w:val="00766AAC"/>
    <w:rsid w:val="00776111"/>
    <w:rsid w:val="007926E3"/>
    <w:rsid w:val="007A035D"/>
    <w:rsid w:val="007A5794"/>
    <w:rsid w:val="007B243E"/>
    <w:rsid w:val="007B2D33"/>
    <w:rsid w:val="007D3C99"/>
    <w:rsid w:val="007F0080"/>
    <w:rsid w:val="007F0424"/>
    <w:rsid w:val="00800AF4"/>
    <w:rsid w:val="008026C9"/>
    <w:rsid w:val="00822B63"/>
    <w:rsid w:val="00832559"/>
    <w:rsid w:val="00834C14"/>
    <w:rsid w:val="0085408E"/>
    <w:rsid w:val="008574C4"/>
    <w:rsid w:val="00894C2B"/>
    <w:rsid w:val="008975B1"/>
    <w:rsid w:val="008A4CEB"/>
    <w:rsid w:val="008B597B"/>
    <w:rsid w:val="008C4604"/>
    <w:rsid w:val="008C5B97"/>
    <w:rsid w:val="008F1AA7"/>
    <w:rsid w:val="008F42A0"/>
    <w:rsid w:val="008F78E2"/>
    <w:rsid w:val="00920987"/>
    <w:rsid w:val="009247EC"/>
    <w:rsid w:val="00942EB0"/>
    <w:rsid w:val="009506F7"/>
    <w:rsid w:val="00955412"/>
    <w:rsid w:val="00956FD4"/>
    <w:rsid w:val="00977D91"/>
    <w:rsid w:val="009A3725"/>
    <w:rsid w:val="009B2088"/>
    <w:rsid w:val="009C22EE"/>
    <w:rsid w:val="009D59C9"/>
    <w:rsid w:val="009F0F41"/>
    <w:rsid w:val="009F1BF2"/>
    <w:rsid w:val="009F4EC9"/>
    <w:rsid w:val="00A229B9"/>
    <w:rsid w:val="00A22D8E"/>
    <w:rsid w:val="00A34CEE"/>
    <w:rsid w:val="00A456AB"/>
    <w:rsid w:val="00A47AB9"/>
    <w:rsid w:val="00A5092C"/>
    <w:rsid w:val="00A54088"/>
    <w:rsid w:val="00A57905"/>
    <w:rsid w:val="00A70E9E"/>
    <w:rsid w:val="00A80991"/>
    <w:rsid w:val="00A8288F"/>
    <w:rsid w:val="00A831DE"/>
    <w:rsid w:val="00AA345E"/>
    <w:rsid w:val="00AD0BB3"/>
    <w:rsid w:val="00AD6998"/>
    <w:rsid w:val="00B02051"/>
    <w:rsid w:val="00B156EE"/>
    <w:rsid w:val="00B168DA"/>
    <w:rsid w:val="00B21AB1"/>
    <w:rsid w:val="00B3491B"/>
    <w:rsid w:val="00B64A9D"/>
    <w:rsid w:val="00BA1CEB"/>
    <w:rsid w:val="00BA6A33"/>
    <w:rsid w:val="00BC1095"/>
    <w:rsid w:val="00BC469E"/>
    <w:rsid w:val="00C26870"/>
    <w:rsid w:val="00C30D0C"/>
    <w:rsid w:val="00C32F16"/>
    <w:rsid w:val="00C50C30"/>
    <w:rsid w:val="00C55DB4"/>
    <w:rsid w:val="00C7130E"/>
    <w:rsid w:val="00C718B6"/>
    <w:rsid w:val="00C90F21"/>
    <w:rsid w:val="00C93CE6"/>
    <w:rsid w:val="00CC2720"/>
    <w:rsid w:val="00CF0355"/>
    <w:rsid w:val="00CF2552"/>
    <w:rsid w:val="00D11547"/>
    <w:rsid w:val="00D15720"/>
    <w:rsid w:val="00D2159B"/>
    <w:rsid w:val="00D224DE"/>
    <w:rsid w:val="00D84375"/>
    <w:rsid w:val="00D958D3"/>
    <w:rsid w:val="00DA7FA1"/>
    <w:rsid w:val="00DB3441"/>
    <w:rsid w:val="00DB5B29"/>
    <w:rsid w:val="00DC5791"/>
    <w:rsid w:val="00DD1808"/>
    <w:rsid w:val="00DF3481"/>
    <w:rsid w:val="00E15962"/>
    <w:rsid w:val="00E24075"/>
    <w:rsid w:val="00E241C6"/>
    <w:rsid w:val="00E257E0"/>
    <w:rsid w:val="00E26417"/>
    <w:rsid w:val="00E47BAB"/>
    <w:rsid w:val="00E53C33"/>
    <w:rsid w:val="00E71B1E"/>
    <w:rsid w:val="00E827FC"/>
    <w:rsid w:val="00E84A3F"/>
    <w:rsid w:val="00E95152"/>
    <w:rsid w:val="00EA09E9"/>
    <w:rsid w:val="00EA5883"/>
    <w:rsid w:val="00EA5BB8"/>
    <w:rsid w:val="00EA6C5F"/>
    <w:rsid w:val="00EC30D6"/>
    <w:rsid w:val="00ED0FE8"/>
    <w:rsid w:val="00EF42EB"/>
    <w:rsid w:val="00EF677D"/>
    <w:rsid w:val="00F142F7"/>
    <w:rsid w:val="00F14BA9"/>
    <w:rsid w:val="00F25925"/>
    <w:rsid w:val="00F56A63"/>
    <w:rsid w:val="00F61693"/>
    <w:rsid w:val="00F61D67"/>
    <w:rsid w:val="00F6637B"/>
    <w:rsid w:val="00F85C3C"/>
    <w:rsid w:val="00FA51BD"/>
    <w:rsid w:val="00FC1118"/>
    <w:rsid w:val="00FD2D91"/>
    <w:rsid w:val="00FD4C53"/>
    <w:rsid w:val="00FE4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8B9D9C"/>
  <w15:docId w15:val="{9FBD3A72-C58C-4337-830F-62C8B2DF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33"/>
  </w:style>
  <w:style w:type="paragraph" w:styleId="Heading1">
    <w:name w:val="heading 1"/>
    <w:basedOn w:val="Heading4"/>
    <w:next w:val="Normal"/>
    <w:qFormat/>
    <w:rsid w:val="00162E6B"/>
    <w:pPr>
      <w:spacing w:after="240"/>
      <w:ind w:left="360"/>
      <w:outlineLvl w:val="0"/>
    </w:pPr>
  </w:style>
  <w:style w:type="paragraph" w:styleId="Heading2">
    <w:name w:val="heading 2"/>
    <w:basedOn w:val="Normal"/>
    <w:next w:val="Normal"/>
    <w:qFormat/>
    <w:rsid w:val="00E71B1E"/>
    <w:pPr>
      <w:keepNext/>
      <w:spacing w:before="240" w:after="120"/>
      <w:outlineLvl w:val="1"/>
    </w:pPr>
    <w:rPr>
      <w:b/>
      <w:bCs/>
      <w:snapToGrid w:val="0"/>
      <w:sz w:val="22"/>
    </w:rPr>
  </w:style>
  <w:style w:type="paragraph" w:styleId="Heading3">
    <w:name w:val="heading 3"/>
    <w:basedOn w:val="Normal"/>
    <w:next w:val="Normal"/>
    <w:qFormat/>
    <w:rsid w:val="00E53C33"/>
    <w:pPr>
      <w:keepNext/>
      <w:spacing w:after="120"/>
      <w:jc w:val="center"/>
      <w:outlineLvl w:val="2"/>
    </w:pPr>
    <w:rPr>
      <w:rFonts w:ascii="Garamond" w:hAnsi="Garamond"/>
      <w:b/>
      <w:smallCaps/>
      <w:spacing w:val="4"/>
      <w:sz w:val="30"/>
    </w:rPr>
  </w:style>
  <w:style w:type="paragraph" w:styleId="Heading4">
    <w:name w:val="heading 4"/>
    <w:basedOn w:val="Normal"/>
    <w:next w:val="Normal"/>
    <w:qFormat/>
    <w:rsid w:val="00E53C33"/>
    <w:pPr>
      <w:keepNext/>
      <w:outlineLvl w:val="3"/>
    </w:pPr>
    <w:rPr>
      <w:rFonts w:ascii="Garamond" w:hAnsi="Garamond"/>
      <w:b/>
      <w:snapToGrid w:val="0"/>
      <w:spacing w:val="10"/>
      <w:sz w:val="48"/>
    </w:rPr>
  </w:style>
  <w:style w:type="paragraph" w:styleId="Heading5">
    <w:name w:val="heading 5"/>
    <w:basedOn w:val="Normal"/>
    <w:next w:val="Normal"/>
    <w:qFormat/>
    <w:rsid w:val="00E53C33"/>
    <w:pPr>
      <w:keepNext/>
      <w:outlineLvl w:val="4"/>
    </w:pPr>
    <w:rPr>
      <w:rFonts w:ascii="Garamond" w:hAnsi="Garamond" w:cs="Courier New"/>
      <w:b/>
      <w:bCs/>
      <w:sz w:val="21"/>
    </w:rPr>
  </w:style>
  <w:style w:type="paragraph" w:styleId="Heading6">
    <w:name w:val="heading 6"/>
    <w:basedOn w:val="Normal"/>
    <w:next w:val="Normal"/>
    <w:qFormat/>
    <w:rsid w:val="00E53C33"/>
    <w:pPr>
      <w:keepNext/>
      <w:spacing w:after="40"/>
      <w:jc w:val="center"/>
      <w:outlineLvl w:val="5"/>
    </w:pPr>
    <w:rPr>
      <w:rFonts w:ascii="Garamond" w:hAnsi="Garamond"/>
      <w:b/>
      <w:snapToGrid w:val="0"/>
      <w:spacing w:val="10"/>
      <w:sz w:val="48"/>
    </w:rPr>
  </w:style>
  <w:style w:type="paragraph" w:styleId="Heading7">
    <w:name w:val="heading 7"/>
    <w:basedOn w:val="Normal"/>
    <w:next w:val="Normal"/>
    <w:qFormat/>
    <w:rsid w:val="00E53C33"/>
    <w:pPr>
      <w:keepNext/>
      <w:jc w:val="center"/>
      <w:outlineLvl w:val="6"/>
    </w:pPr>
    <w:rPr>
      <w:rFonts w:ascii="Garamond" w:hAnsi="Garamond" w:cs="Courier New"/>
      <w:i/>
      <w:iCs/>
      <w:spacing w:val="8"/>
      <w:sz w:val="21"/>
    </w:rPr>
  </w:style>
  <w:style w:type="paragraph" w:styleId="Heading8">
    <w:name w:val="heading 8"/>
    <w:basedOn w:val="Normal"/>
    <w:next w:val="Normal"/>
    <w:qFormat/>
    <w:rsid w:val="00E53C33"/>
    <w:pPr>
      <w:keepNext/>
      <w:autoSpaceDE w:val="0"/>
      <w:autoSpaceDN w:val="0"/>
      <w:adjustRightInd w:val="0"/>
      <w:outlineLvl w:val="7"/>
    </w:pPr>
    <w:rPr>
      <w:rFonts w:ascii="Garamond" w:hAnsi="Garamond"/>
      <w:b/>
      <w:smallCaps/>
      <w:spacing w:val="12"/>
      <w:sz w:val="31"/>
    </w:rPr>
  </w:style>
  <w:style w:type="paragraph" w:styleId="Heading9">
    <w:name w:val="heading 9"/>
    <w:basedOn w:val="Normal"/>
    <w:next w:val="Normal"/>
    <w:qFormat/>
    <w:rsid w:val="00E53C33"/>
    <w:pPr>
      <w:keepNext/>
      <w:autoSpaceDE w:val="0"/>
      <w:autoSpaceDN w:val="0"/>
      <w:adjustRightInd w:val="0"/>
      <w:ind w:left="270" w:right="270"/>
      <w:outlineLvl w:val="8"/>
    </w:pPr>
    <w:rPr>
      <w:rFonts w:ascii="Garamond" w:hAnsi="Garamond"/>
      <w:b/>
      <w:bCs/>
      <w:smallCap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E53C33"/>
    <w:rPr>
      <w:snapToGrid w:val="0"/>
      <w:sz w:val="22"/>
    </w:rPr>
  </w:style>
  <w:style w:type="paragraph" w:styleId="BodyText2">
    <w:name w:val="Body Text 2"/>
    <w:basedOn w:val="Normal"/>
    <w:semiHidden/>
    <w:rsid w:val="00E53C33"/>
    <w:pPr>
      <w:spacing w:after="60"/>
      <w:jc w:val="both"/>
    </w:pPr>
    <w:rPr>
      <w:rFonts w:ascii="Garamond" w:hAnsi="Garamond"/>
      <w:snapToGrid w:val="0"/>
      <w:sz w:val="22"/>
    </w:rPr>
  </w:style>
  <w:style w:type="character" w:styleId="Hyperlink">
    <w:name w:val="Hyperlink"/>
    <w:basedOn w:val="DefaultParagraphFont"/>
    <w:rsid w:val="00A831DE"/>
    <w:rPr>
      <w:color w:val="333399"/>
      <w:u w:val="single"/>
    </w:rPr>
  </w:style>
  <w:style w:type="paragraph" w:styleId="BodyTextIndent">
    <w:name w:val="Body Text Indent"/>
    <w:basedOn w:val="Normal"/>
    <w:semiHidden/>
    <w:rsid w:val="00E53C33"/>
    <w:pPr>
      <w:ind w:left="2160" w:hanging="2160"/>
    </w:pPr>
    <w:rPr>
      <w:sz w:val="22"/>
    </w:rPr>
  </w:style>
  <w:style w:type="paragraph" w:styleId="NormalWeb">
    <w:name w:val="Normal (Web)"/>
    <w:basedOn w:val="Normal"/>
    <w:link w:val="NormalWebChar"/>
    <w:semiHidden/>
    <w:rsid w:val="00E53C33"/>
    <w:pPr>
      <w:spacing w:before="100" w:beforeAutospacing="1" w:after="100" w:afterAutospacing="1"/>
    </w:pPr>
    <w:rPr>
      <w:sz w:val="24"/>
      <w:szCs w:val="24"/>
    </w:rPr>
  </w:style>
  <w:style w:type="paragraph" w:styleId="BlockText">
    <w:name w:val="Block Text"/>
    <w:basedOn w:val="Normal"/>
    <w:semiHidden/>
    <w:rsid w:val="00E53C33"/>
    <w:pPr>
      <w:ind w:left="450" w:right="540"/>
      <w:jc w:val="both"/>
    </w:pPr>
    <w:rPr>
      <w:rFonts w:ascii="Garamond" w:hAnsi="Garamond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0569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0569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705698"/>
    <w:pPr>
      <w:ind w:left="720"/>
    </w:pPr>
  </w:style>
  <w:style w:type="paragraph" w:customStyle="1" w:styleId="HeadingAllCaps">
    <w:name w:val="Heading All Caps"/>
    <w:basedOn w:val="NormalWeb"/>
    <w:link w:val="HeadingAllCapsChar"/>
    <w:qFormat/>
    <w:rsid w:val="007B243E"/>
    <w:pPr>
      <w:keepNext/>
      <w:spacing w:before="0" w:beforeAutospacing="0" w:after="60" w:afterAutospacing="0"/>
      <w:ind w:left="360"/>
      <w:jc w:val="both"/>
    </w:pPr>
    <w:rPr>
      <w:caps/>
      <w:sz w:val="21"/>
    </w:rPr>
  </w:style>
  <w:style w:type="paragraph" w:customStyle="1" w:styleId="Empoyer">
    <w:name w:val="Empoyer"/>
    <w:basedOn w:val="NormalWeb"/>
    <w:link w:val="EmpoyerCharChar"/>
    <w:qFormat/>
    <w:rsid w:val="007B243E"/>
    <w:pPr>
      <w:spacing w:before="0" w:beforeAutospacing="0" w:after="0" w:afterAutospacing="0"/>
      <w:ind w:left="360"/>
      <w:jc w:val="both"/>
    </w:pPr>
    <w:rPr>
      <w:color w:val="000000"/>
      <w:sz w:val="20"/>
    </w:rPr>
  </w:style>
  <w:style w:type="character" w:customStyle="1" w:styleId="NormalWebChar">
    <w:name w:val="Normal (Web) Char"/>
    <w:basedOn w:val="DefaultParagraphFont"/>
    <w:link w:val="NormalWeb"/>
    <w:semiHidden/>
    <w:rsid w:val="00B156EE"/>
    <w:rPr>
      <w:sz w:val="24"/>
      <w:szCs w:val="24"/>
    </w:rPr>
  </w:style>
  <w:style w:type="character" w:customStyle="1" w:styleId="HeadingAllCapsChar">
    <w:name w:val="Heading All Caps Char"/>
    <w:basedOn w:val="NormalWebChar"/>
    <w:link w:val="HeadingAllCaps"/>
    <w:rsid w:val="007B243E"/>
    <w:rPr>
      <w:caps/>
      <w:sz w:val="21"/>
      <w:szCs w:val="24"/>
      <w:lang w:val="en-US" w:eastAsia="en-US" w:bidi="ar-SA"/>
    </w:rPr>
  </w:style>
  <w:style w:type="paragraph" w:customStyle="1" w:styleId="Address">
    <w:name w:val="Address"/>
    <w:basedOn w:val="ListParagraph"/>
    <w:link w:val="AddressChar"/>
    <w:qFormat/>
    <w:rsid w:val="00162E6B"/>
    <w:pPr>
      <w:spacing w:after="120"/>
      <w:ind w:left="360"/>
    </w:pPr>
  </w:style>
  <w:style w:type="character" w:customStyle="1" w:styleId="EmpoyerCharChar">
    <w:name w:val="Empoyer Char Char"/>
    <w:basedOn w:val="NormalWebChar"/>
    <w:link w:val="Empoyer"/>
    <w:rsid w:val="007B243E"/>
    <w:rPr>
      <w:color w:val="000000"/>
      <w:sz w:val="24"/>
      <w:szCs w:val="24"/>
      <w:lang w:val="en-US" w:eastAsia="en-US" w:bidi="ar-SA"/>
    </w:rPr>
  </w:style>
  <w:style w:type="paragraph" w:customStyle="1" w:styleId="Objective">
    <w:name w:val="Objective"/>
    <w:basedOn w:val="Normal"/>
    <w:qFormat/>
    <w:rsid w:val="006646B5"/>
    <w:pPr>
      <w:ind w:left="360"/>
    </w:pPr>
    <w:rPr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E6B"/>
  </w:style>
  <w:style w:type="character" w:customStyle="1" w:styleId="AddressChar">
    <w:name w:val="Address Char"/>
    <w:basedOn w:val="ListParagraphChar"/>
    <w:link w:val="Address"/>
    <w:rsid w:val="00162E6B"/>
  </w:style>
  <w:style w:type="paragraph" w:customStyle="1" w:styleId="SkillsList">
    <w:name w:val="Skills List"/>
    <w:basedOn w:val="Normal"/>
    <w:qFormat/>
    <w:rsid w:val="002247F4"/>
    <w:pPr>
      <w:numPr>
        <w:numId w:val="1"/>
      </w:numPr>
    </w:pPr>
  </w:style>
  <w:style w:type="paragraph" w:customStyle="1" w:styleId="BulletListIndent">
    <w:name w:val="Bullet List Indent"/>
    <w:basedOn w:val="Normal"/>
    <w:qFormat/>
    <w:rsid w:val="002247F4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2247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F4"/>
  </w:style>
  <w:style w:type="paragraph" w:styleId="Footer">
    <w:name w:val="footer"/>
    <w:basedOn w:val="Normal"/>
    <w:link w:val="FooterChar"/>
    <w:uiPriority w:val="99"/>
    <w:unhideWhenUsed/>
    <w:rsid w:val="002247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F4"/>
  </w:style>
  <w:style w:type="character" w:customStyle="1" w:styleId="Textbold">
    <w:name w:val="Text bold"/>
    <w:basedOn w:val="DefaultParagraphFont"/>
    <w:qFormat/>
    <w:rsid w:val="00DD1808"/>
    <w:rPr>
      <w:b/>
    </w:rPr>
  </w:style>
  <w:style w:type="paragraph" w:customStyle="1" w:styleId="ProfileDetails">
    <w:name w:val="Profile Details"/>
    <w:basedOn w:val="Normal"/>
    <w:qFormat/>
    <w:rsid w:val="00E71B1E"/>
    <w:pPr>
      <w:ind w:left="360"/>
    </w:pPr>
  </w:style>
  <w:style w:type="paragraph" w:customStyle="1" w:styleId="Position">
    <w:name w:val="Position"/>
    <w:basedOn w:val="Empoyer"/>
    <w:link w:val="PositionCharChar"/>
    <w:qFormat/>
    <w:rsid w:val="00E71B1E"/>
    <w:pPr>
      <w:spacing w:after="60"/>
      <w:ind w:left="446" w:right="547"/>
    </w:pPr>
    <w:rPr>
      <w:b/>
      <w:bCs/>
    </w:rPr>
  </w:style>
  <w:style w:type="character" w:customStyle="1" w:styleId="PositionCharChar">
    <w:name w:val="Position Char Char"/>
    <w:basedOn w:val="EmpoyerCharChar"/>
    <w:link w:val="Position"/>
    <w:rsid w:val="00E71B1E"/>
    <w:rPr>
      <w:b/>
      <w:bCs/>
      <w:color w:val="000000"/>
      <w:sz w:val="24"/>
      <w:szCs w:val="24"/>
      <w:lang w:val="en-US" w:eastAsia="en-US" w:bidi="ar-SA"/>
    </w:rPr>
  </w:style>
  <w:style w:type="paragraph" w:customStyle="1" w:styleId="BulletedList">
    <w:name w:val="Bulleted List"/>
    <w:basedOn w:val="SkillsList"/>
    <w:rsid w:val="0062278E"/>
  </w:style>
  <w:style w:type="paragraph" w:customStyle="1" w:styleId="Degree">
    <w:name w:val="Degree"/>
    <w:basedOn w:val="Position"/>
    <w:rsid w:val="00E71B1E"/>
    <w:pPr>
      <w:spacing w:after="0"/>
    </w:pPr>
  </w:style>
  <w:style w:type="paragraph" w:customStyle="1" w:styleId="EducationDetails">
    <w:name w:val="Education Details"/>
    <w:basedOn w:val="Empoyer"/>
    <w:rsid w:val="00E71B1E"/>
    <w:pPr>
      <w:spacing w:after="120"/>
      <w:ind w:left="446" w:right="547"/>
      <w:jc w:val="left"/>
    </w:pPr>
  </w:style>
  <w:style w:type="table" w:styleId="TableGrid">
    <w:name w:val="Table Grid"/>
    <w:basedOn w:val="TableNormal"/>
    <w:rsid w:val="00B1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mitResume">
    <w:name w:val="Submit Resume"/>
    <w:basedOn w:val="EducationDetails"/>
    <w:rsid w:val="00A831DE"/>
    <w:pPr>
      <w:spacing w:before="200" w:after="0"/>
    </w:pPr>
    <w:rPr>
      <w:rFonts w:cs="MS Shell Dlg"/>
      <w:i/>
      <w:color w:val="333399"/>
      <w:sz w:val="18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D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\Application%20Data\Microsoft\Templates\Functional%20resume%20sampl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Functional%20resume%20sample.dot</Template>
  <TotalTime>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Advanced Career Systems www.resumepower.com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PC22-LabC</dc:creator>
  <cp:lastModifiedBy>joelle akrouche</cp:lastModifiedBy>
  <cp:revision>11</cp:revision>
  <cp:lastPrinted>2009-10-30T06:30:00Z</cp:lastPrinted>
  <dcterms:created xsi:type="dcterms:W3CDTF">2018-01-02T23:52:00Z</dcterms:created>
  <dcterms:modified xsi:type="dcterms:W3CDTF">2018-03-10T22:16:00Z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TC103622201033</vt:lpwstr>
  </property>
</Properties>
</file>